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093EF2" w14:textId="77777777" w:rsidR="003E6D69" w:rsidRDefault="00C61D0A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IMIĘ/IMIONA</w:t>
      </w:r>
    </w:p>
    <w:sdt>
      <w:sdtPr>
        <w:rPr>
          <w:rFonts w:ascii="Garamond" w:hAnsi="Garamond"/>
          <w:b/>
          <w:sz w:val="24"/>
          <w:szCs w:val="24"/>
        </w:rPr>
        <w:id w:val="-10305569"/>
        <w:placeholder>
          <w:docPart w:val="67C0C3F3F00149E7883DC5EE1A5D090D"/>
        </w:placeholder>
        <w:showingPlcHdr/>
      </w:sdtPr>
      <w:sdtEndPr/>
      <w:sdtContent>
        <w:p w14:paraId="17C0B8BC" w14:textId="77777777" w:rsidR="00DE613C" w:rsidRDefault="00487657" w:rsidP="005702A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Garamond" w:hAnsi="Garamond"/>
              <w:b/>
              <w:sz w:val="24"/>
              <w:szCs w:val="24"/>
            </w:rPr>
          </w:pPr>
          <w:r w:rsidRPr="0081615A">
            <w:rPr>
              <w:rStyle w:val="Tekstzastpczy"/>
            </w:rPr>
            <w:t>Kliknij lub naciśnij tutaj, aby wprowadzić tekst.</w:t>
          </w:r>
        </w:p>
      </w:sdtContent>
    </w:sdt>
    <w:p w14:paraId="577BD093" w14:textId="77777777" w:rsidR="007A7CDE" w:rsidRPr="007A7CDE" w:rsidRDefault="007A7CDE">
      <w:pPr>
        <w:rPr>
          <w:rFonts w:ascii="Garamond" w:hAnsi="Garamond"/>
          <w:b/>
          <w:sz w:val="16"/>
          <w:szCs w:val="16"/>
        </w:rPr>
      </w:pPr>
    </w:p>
    <w:p w14:paraId="43FD6DCB" w14:textId="77777777" w:rsidR="007A7CDE" w:rsidRDefault="007A7CDE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NAZWISKO</w:t>
      </w:r>
    </w:p>
    <w:sdt>
      <w:sdtPr>
        <w:rPr>
          <w:rFonts w:ascii="Garamond" w:hAnsi="Garamond"/>
          <w:b/>
          <w:sz w:val="24"/>
          <w:szCs w:val="24"/>
        </w:rPr>
        <w:id w:val="-1026172894"/>
        <w:placeholder>
          <w:docPart w:val="251106EFE5844BE7BE7685EDA79DD406"/>
        </w:placeholder>
        <w:showingPlcHdr/>
      </w:sdtPr>
      <w:sdtEndPr/>
      <w:sdtContent>
        <w:p w14:paraId="6C69EF24" w14:textId="77777777" w:rsidR="005702AB" w:rsidRDefault="00487657" w:rsidP="005702A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Garamond" w:hAnsi="Garamond"/>
              <w:b/>
              <w:sz w:val="24"/>
              <w:szCs w:val="24"/>
            </w:rPr>
          </w:pPr>
          <w:r w:rsidRPr="0081615A">
            <w:rPr>
              <w:rStyle w:val="Tekstzastpczy"/>
            </w:rPr>
            <w:t>Kliknij lub naciśnij tutaj, aby wprowadzić tekst.</w:t>
          </w:r>
        </w:p>
      </w:sdtContent>
    </w:sdt>
    <w:p w14:paraId="37083595" w14:textId="77777777" w:rsidR="007A7CDE" w:rsidRPr="007A7CDE" w:rsidRDefault="007A7CDE">
      <w:pPr>
        <w:rPr>
          <w:rFonts w:ascii="Garamond" w:hAnsi="Garamond"/>
          <w:b/>
          <w:sz w:val="16"/>
          <w:szCs w:val="16"/>
        </w:rPr>
      </w:pPr>
    </w:p>
    <w:p w14:paraId="50FC788F" w14:textId="77777777" w:rsidR="007A7CDE" w:rsidRDefault="007A7CDE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DATA I MIEJSCE URODZENIA</w:t>
      </w:r>
    </w:p>
    <w:sdt>
      <w:sdtPr>
        <w:rPr>
          <w:rFonts w:ascii="Garamond" w:hAnsi="Garamond"/>
          <w:b/>
          <w:sz w:val="24"/>
          <w:szCs w:val="24"/>
        </w:rPr>
        <w:id w:val="-1497112510"/>
        <w:placeholder>
          <w:docPart w:val="700ACADFD7DF4CC29C4F45AEEF669A2A"/>
        </w:placeholder>
        <w:showingPlcHdr/>
      </w:sdtPr>
      <w:sdtEndPr/>
      <w:sdtContent>
        <w:p w14:paraId="00A9E137" w14:textId="77777777" w:rsidR="005702AB" w:rsidRDefault="00487657" w:rsidP="005702A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Garamond" w:hAnsi="Garamond"/>
              <w:b/>
              <w:sz w:val="24"/>
              <w:szCs w:val="24"/>
            </w:rPr>
          </w:pPr>
          <w:r w:rsidRPr="0081615A">
            <w:rPr>
              <w:rStyle w:val="Tekstzastpczy"/>
            </w:rPr>
            <w:t>Kliknij lub naciśnij tutaj, aby wprowadzić tekst.</w:t>
          </w:r>
        </w:p>
      </w:sdtContent>
    </w:sdt>
    <w:p w14:paraId="1031B79A" w14:textId="77777777" w:rsidR="007A7CDE" w:rsidRPr="007A7CDE" w:rsidRDefault="007A7CDE">
      <w:pPr>
        <w:rPr>
          <w:rFonts w:ascii="Garamond" w:hAnsi="Garamond"/>
          <w:b/>
          <w:sz w:val="16"/>
          <w:szCs w:val="16"/>
        </w:rPr>
      </w:pPr>
    </w:p>
    <w:p w14:paraId="5E5D4066" w14:textId="77777777" w:rsidR="007A7CDE" w:rsidRDefault="007A7CDE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NUMER PESEL</w:t>
      </w:r>
    </w:p>
    <w:sdt>
      <w:sdtPr>
        <w:rPr>
          <w:rFonts w:ascii="Garamond" w:hAnsi="Garamond"/>
          <w:b/>
          <w:sz w:val="24"/>
          <w:szCs w:val="24"/>
        </w:rPr>
        <w:id w:val="-1946302146"/>
        <w:placeholder>
          <w:docPart w:val="D498E6F7B1E345C6B37AD8E9C34DDADA"/>
        </w:placeholder>
        <w:showingPlcHdr/>
      </w:sdtPr>
      <w:sdtEndPr/>
      <w:sdtContent>
        <w:p w14:paraId="3A7C69E6" w14:textId="77777777" w:rsidR="005702AB" w:rsidRDefault="00487657" w:rsidP="005702A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Garamond" w:hAnsi="Garamond"/>
              <w:b/>
              <w:sz w:val="24"/>
              <w:szCs w:val="24"/>
            </w:rPr>
          </w:pPr>
          <w:r w:rsidRPr="0081615A">
            <w:rPr>
              <w:rStyle w:val="Tekstzastpczy"/>
            </w:rPr>
            <w:t>Kliknij lub naciśnij tutaj, aby wprowadzić tekst.</w:t>
          </w:r>
        </w:p>
      </w:sdtContent>
    </w:sdt>
    <w:p w14:paraId="51F780CF" w14:textId="77777777" w:rsidR="00487657" w:rsidRDefault="00487657">
      <w:pPr>
        <w:rPr>
          <w:rFonts w:ascii="Garamond" w:hAnsi="Garamond"/>
          <w:b/>
          <w:sz w:val="16"/>
          <w:szCs w:val="16"/>
        </w:rPr>
      </w:pPr>
    </w:p>
    <w:p w14:paraId="1F156064" w14:textId="77777777" w:rsidR="007A7CDE" w:rsidRDefault="007A7CDE">
      <w:pPr>
        <w:rPr>
          <w:rFonts w:ascii="Garamond" w:hAnsi="Garamond"/>
          <w:b/>
          <w:sz w:val="24"/>
          <w:szCs w:val="24"/>
          <w:u w:val="single"/>
        </w:rPr>
      </w:pPr>
      <w:r w:rsidRPr="007A7CDE">
        <w:rPr>
          <w:rFonts w:ascii="Garamond" w:hAnsi="Garamond"/>
          <w:b/>
          <w:sz w:val="24"/>
          <w:szCs w:val="24"/>
          <w:u w:val="single"/>
        </w:rPr>
        <w:t>ADRES ZAMIESZKANIA:</w:t>
      </w:r>
    </w:p>
    <w:p w14:paraId="121F91FB" w14:textId="77777777" w:rsidR="00487657" w:rsidRDefault="00487657">
      <w:pPr>
        <w:rPr>
          <w:rFonts w:ascii="Garamond" w:hAnsi="Garamond"/>
          <w:b/>
          <w:sz w:val="24"/>
          <w:szCs w:val="24"/>
          <w:u w:val="single"/>
        </w:rPr>
      </w:pPr>
    </w:p>
    <w:p w14:paraId="602FFFC1" w14:textId="77777777" w:rsidR="007A7CDE" w:rsidRDefault="007A7CDE">
      <w:pPr>
        <w:rPr>
          <w:rFonts w:ascii="Garamond" w:hAnsi="Garamond"/>
          <w:b/>
          <w:sz w:val="24"/>
          <w:szCs w:val="24"/>
        </w:rPr>
      </w:pPr>
      <w:r w:rsidRPr="007A7CDE">
        <w:rPr>
          <w:rFonts w:ascii="Garamond" w:hAnsi="Garamond"/>
          <w:b/>
          <w:sz w:val="24"/>
          <w:szCs w:val="24"/>
        </w:rPr>
        <w:t>ULICA</w:t>
      </w:r>
      <w:r>
        <w:rPr>
          <w:rFonts w:ascii="Garamond" w:hAnsi="Garamond"/>
          <w:b/>
          <w:sz w:val="24"/>
          <w:szCs w:val="24"/>
        </w:rPr>
        <w:t>/ NUMER DOMU, MIESZKANIA</w:t>
      </w:r>
    </w:p>
    <w:sdt>
      <w:sdtPr>
        <w:rPr>
          <w:rFonts w:ascii="Garamond" w:hAnsi="Garamond"/>
          <w:b/>
          <w:sz w:val="24"/>
          <w:szCs w:val="24"/>
        </w:rPr>
        <w:id w:val="1520968885"/>
        <w:placeholder>
          <w:docPart w:val="AC6D0C5D93284071BF77D00AAFB11812"/>
        </w:placeholder>
        <w:showingPlcHdr/>
      </w:sdtPr>
      <w:sdtEndPr/>
      <w:sdtContent>
        <w:p w14:paraId="2C738A72" w14:textId="09505A13" w:rsidR="005702AB" w:rsidRDefault="00757F84" w:rsidP="005702A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Garamond" w:hAnsi="Garamond"/>
              <w:b/>
              <w:sz w:val="24"/>
              <w:szCs w:val="24"/>
            </w:rPr>
          </w:pPr>
          <w:r w:rsidRPr="0081615A">
            <w:rPr>
              <w:rStyle w:val="Tekstzastpczy"/>
            </w:rPr>
            <w:t>Kliknij lub naciśnij tutaj, aby wprowadzić tekst.</w:t>
          </w:r>
        </w:p>
      </w:sdtContent>
    </w:sdt>
    <w:p w14:paraId="67931080" w14:textId="77777777" w:rsidR="007A7CDE" w:rsidRPr="007A7CDE" w:rsidRDefault="007A7CDE">
      <w:pPr>
        <w:rPr>
          <w:rFonts w:ascii="Garamond" w:hAnsi="Garamond"/>
          <w:b/>
          <w:sz w:val="16"/>
          <w:szCs w:val="16"/>
        </w:rPr>
      </w:pPr>
    </w:p>
    <w:p w14:paraId="0FECFD95" w14:textId="77777777" w:rsidR="007A7CDE" w:rsidRDefault="007A7CDE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KOD POCZTOWY/MIEJSCOWOŚĆ</w:t>
      </w:r>
    </w:p>
    <w:sdt>
      <w:sdtPr>
        <w:rPr>
          <w:rFonts w:ascii="Garamond" w:hAnsi="Garamond"/>
          <w:b/>
          <w:sz w:val="24"/>
          <w:szCs w:val="24"/>
        </w:rPr>
        <w:id w:val="-2004121404"/>
        <w:placeholder>
          <w:docPart w:val="C4C117E7B3D946B091965D8A36DBE8AC"/>
        </w:placeholder>
        <w:showingPlcHdr/>
      </w:sdtPr>
      <w:sdtEndPr/>
      <w:sdtContent>
        <w:p w14:paraId="11C8F301" w14:textId="77777777" w:rsidR="007A7CDE" w:rsidRDefault="003E1ED9" w:rsidP="005702A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Garamond" w:hAnsi="Garamond"/>
              <w:b/>
              <w:sz w:val="24"/>
              <w:szCs w:val="24"/>
            </w:rPr>
          </w:pPr>
          <w:r w:rsidRPr="0081615A">
            <w:rPr>
              <w:rStyle w:val="Tekstzastpczy"/>
            </w:rPr>
            <w:t>Kliknij lub naciśnij tutaj, aby wprowadzić tekst.</w:t>
          </w:r>
        </w:p>
      </w:sdtContent>
    </w:sdt>
    <w:p w14:paraId="651F37D7" w14:textId="77777777" w:rsidR="005702AB" w:rsidRDefault="005702AB">
      <w:pPr>
        <w:rPr>
          <w:rFonts w:ascii="Garamond" w:hAnsi="Garamond"/>
          <w:b/>
          <w:sz w:val="24"/>
          <w:szCs w:val="24"/>
        </w:rPr>
      </w:pPr>
    </w:p>
    <w:p w14:paraId="79AE2212" w14:textId="77777777" w:rsidR="007A7CDE" w:rsidRDefault="007A7CDE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NUMER TELEFONU</w:t>
      </w:r>
    </w:p>
    <w:sdt>
      <w:sdtPr>
        <w:rPr>
          <w:rFonts w:ascii="Garamond" w:hAnsi="Garamond"/>
          <w:b/>
          <w:sz w:val="24"/>
          <w:szCs w:val="24"/>
        </w:rPr>
        <w:id w:val="2104600088"/>
        <w:placeholder>
          <w:docPart w:val="545484339492441BAD4F50B3D2151FAB"/>
        </w:placeholder>
        <w:showingPlcHdr/>
      </w:sdtPr>
      <w:sdtEndPr/>
      <w:sdtContent>
        <w:p w14:paraId="285E0D1E" w14:textId="77777777" w:rsidR="005702AB" w:rsidRDefault="003E1ED9" w:rsidP="005702A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Garamond" w:hAnsi="Garamond"/>
              <w:b/>
              <w:sz w:val="24"/>
              <w:szCs w:val="24"/>
            </w:rPr>
          </w:pPr>
          <w:r w:rsidRPr="0081615A">
            <w:rPr>
              <w:rStyle w:val="Tekstzastpczy"/>
            </w:rPr>
            <w:t>Kliknij lub naciśnij tutaj, aby wprowadzić tekst.</w:t>
          </w:r>
        </w:p>
      </w:sdtContent>
    </w:sdt>
    <w:p w14:paraId="3B2A060D" w14:textId="77777777" w:rsidR="007A7CDE" w:rsidRPr="007A7CDE" w:rsidRDefault="007A7CDE">
      <w:pPr>
        <w:rPr>
          <w:rFonts w:ascii="Garamond" w:hAnsi="Garamond"/>
          <w:b/>
          <w:sz w:val="16"/>
          <w:szCs w:val="16"/>
        </w:rPr>
      </w:pPr>
    </w:p>
    <w:p w14:paraId="5636E581" w14:textId="77777777" w:rsidR="007A7CDE" w:rsidRDefault="007A7CDE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ADRES E</w:t>
      </w:r>
      <w:r w:rsidR="007F7655">
        <w:rPr>
          <w:rFonts w:ascii="Garamond" w:hAnsi="Garamond"/>
          <w:b/>
          <w:sz w:val="24"/>
          <w:szCs w:val="24"/>
        </w:rPr>
        <w:t>-</w:t>
      </w:r>
      <w:r>
        <w:rPr>
          <w:rFonts w:ascii="Garamond" w:hAnsi="Garamond"/>
          <w:b/>
          <w:sz w:val="24"/>
          <w:szCs w:val="24"/>
        </w:rPr>
        <w:t>MAIL</w:t>
      </w:r>
    </w:p>
    <w:sdt>
      <w:sdtPr>
        <w:rPr>
          <w:rFonts w:ascii="Garamond" w:hAnsi="Garamond"/>
          <w:b/>
          <w:sz w:val="24"/>
          <w:szCs w:val="24"/>
        </w:rPr>
        <w:id w:val="2032613838"/>
        <w:placeholder>
          <w:docPart w:val="CFFEADA6D1864E00B3DE1E998BF3252C"/>
        </w:placeholder>
        <w:showingPlcHdr/>
      </w:sdtPr>
      <w:sdtEndPr/>
      <w:sdtContent>
        <w:p w14:paraId="130F7C54" w14:textId="77777777" w:rsidR="005702AB" w:rsidRDefault="003E1ED9" w:rsidP="005702A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Garamond" w:hAnsi="Garamond"/>
              <w:b/>
              <w:sz w:val="24"/>
              <w:szCs w:val="24"/>
            </w:rPr>
          </w:pPr>
          <w:r w:rsidRPr="0081615A">
            <w:rPr>
              <w:rStyle w:val="Tekstzastpczy"/>
            </w:rPr>
            <w:t>Kliknij lub naciśnij tutaj, aby wprowadzić tekst.</w:t>
          </w:r>
        </w:p>
      </w:sdtContent>
    </w:sdt>
    <w:p w14:paraId="54215CA9" w14:textId="77777777" w:rsidR="007A7CDE" w:rsidRDefault="007A7CDE">
      <w:pPr>
        <w:rPr>
          <w:rFonts w:ascii="Garamond" w:hAnsi="Garamond"/>
          <w:b/>
          <w:sz w:val="16"/>
          <w:szCs w:val="16"/>
        </w:rPr>
      </w:pPr>
    </w:p>
    <w:p w14:paraId="1EEC9770" w14:textId="77777777" w:rsidR="007F7655" w:rsidRDefault="007F7655">
      <w:pPr>
        <w:rPr>
          <w:rFonts w:ascii="Garamond" w:hAnsi="Garamond"/>
          <w:b/>
          <w:sz w:val="16"/>
          <w:szCs w:val="16"/>
        </w:rPr>
      </w:pPr>
    </w:p>
    <w:p w14:paraId="757A6792" w14:textId="77777777" w:rsidR="007F7655" w:rsidRPr="007A7CDE" w:rsidRDefault="007F7655">
      <w:pPr>
        <w:rPr>
          <w:rFonts w:ascii="Garamond" w:hAnsi="Garamond"/>
          <w:b/>
          <w:sz w:val="16"/>
          <w:szCs w:val="16"/>
        </w:rPr>
      </w:pPr>
    </w:p>
    <w:p w14:paraId="73E43B9B" w14:textId="77777777" w:rsidR="00487657" w:rsidRDefault="00487657">
      <w:pPr>
        <w:rPr>
          <w:rFonts w:ascii="Garamond" w:hAnsi="Garamond"/>
          <w:b/>
          <w:sz w:val="24"/>
          <w:szCs w:val="24"/>
          <w:u w:val="single"/>
        </w:rPr>
      </w:pPr>
    </w:p>
    <w:p w14:paraId="15CF94FC" w14:textId="77777777" w:rsidR="00487657" w:rsidRDefault="00487657">
      <w:pPr>
        <w:rPr>
          <w:rFonts w:ascii="Garamond" w:hAnsi="Garamond"/>
          <w:b/>
          <w:sz w:val="24"/>
          <w:szCs w:val="24"/>
          <w:u w:val="single"/>
        </w:rPr>
      </w:pPr>
    </w:p>
    <w:p w14:paraId="57933BC5" w14:textId="77777777" w:rsidR="00487657" w:rsidRDefault="00487657">
      <w:pPr>
        <w:rPr>
          <w:rFonts w:ascii="Garamond" w:hAnsi="Garamond"/>
          <w:b/>
          <w:sz w:val="24"/>
          <w:szCs w:val="24"/>
          <w:u w:val="single"/>
        </w:rPr>
      </w:pPr>
    </w:p>
    <w:p w14:paraId="4668E58F" w14:textId="77777777" w:rsidR="007A7CDE" w:rsidRDefault="007A7CDE">
      <w:pPr>
        <w:rPr>
          <w:rFonts w:ascii="Garamond" w:hAnsi="Garamond"/>
          <w:b/>
          <w:sz w:val="24"/>
          <w:szCs w:val="24"/>
          <w:u w:val="single"/>
        </w:rPr>
      </w:pPr>
      <w:r w:rsidRPr="007F7655">
        <w:rPr>
          <w:rFonts w:ascii="Garamond" w:hAnsi="Garamond"/>
          <w:b/>
          <w:sz w:val="24"/>
          <w:szCs w:val="24"/>
          <w:u w:val="single"/>
        </w:rPr>
        <w:lastRenderedPageBreak/>
        <w:t>WYBIERZ KIERUNEK KSZTAŁCENIA</w:t>
      </w:r>
      <w:r w:rsidR="00D93829" w:rsidRPr="007F7655">
        <w:rPr>
          <w:rFonts w:ascii="Garamond" w:hAnsi="Garamond"/>
          <w:b/>
          <w:sz w:val="24"/>
          <w:szCs w:val="24"/>
          <w:u w:val="single"/>
        </w:rPr>
        <w:t>:</w:t>
      </w:r>
    </w:p>
    <w:p w14:paraId="413B757E" w14:textId="77777777" w:rsidR="006121B8" w:rsidRPr="00F2208B" w:rsidRDefault="00566FFE">
      <w:pPr>
        <w:rPr>
          <w:rFonts w:ascii="Garamond" w:hAnsi="Garamond"/>
          <w:b/>
          <w:sz w:val="24"/>
          <w:szCs w:val="24"/>
          <w:u w:val="single"/>
        </w:rPr>
      </w:pPr>
      <w:sdt>
        <w:sdtPr>
          <w:rPr>
            <w:rFonts w:ascii="Garamond" w:hAnsi="Garamond"/>
            <w:b/>
            <w:sz w:val="28"/>
            <w:szCs w:val="28"/>
          </w:rPr>
          <w:id w:val="-944763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1BD5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F2208B">
        <w:rPr>
          <w:rFonts w:ascii="Garamond" w:hAnsi="Garamond"/>
          <w:b/>
          <w:sz w:val="24"/>
          <w:szCs w:val="24"/>
          <w:u w:val="single"/>
        </w:rPr>
        <w:t xml:space="preserve"> </w:t>
      </w:r>
      <w:r w:rsidR="006121B8" w:rsidRPr="00B96F5C">
        <w:rPr>
          <w:rFonts w:ascii="Garamond" w:hAnsi="Garamond"/>
          <w:b/>
          <w:sz w:val="24"/>
          <w:szCs w:val="24"/>
        </w:rPr>
        <w:t>ASYSTENT OSOBY NIEPEŁNOSPRAWNEJ (Szkoła policealna)</w:t>
      </w:r>
    </w:p>
    <w:p w14:paraId="211734BF" w14:textId="77777777" w:rsidR="006121B8" w:rsidRPr="00B96F5C" w:rsidRDefault="00566FFE">
      <w:pPr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1004360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1ED9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DE613C">
        <w:rPr>
          <w:rFonts w:ascii="Garamond" w:hAnsi="Garamond"/>
          <w:b/>
          <w:sz w:val="24"/>
          <w:szCs w:val="24"/>
        </w:rPr>
        <w:t xml:space="preserve"> </w:t>
      </w:r>
      <w:r w:rsidR="00B96F5C" w:rsidRPr="00B96F5C">
        <w:rPr>
          <w:rFonts w:ascii="Garamond" w:hAnsi="Garamond"/>
          <w:b/>
          <w:sz w:val="24"/>
          <w:szCs w:val="24"/>
        </w:rPr>
        <w:t>FLORYSTA (Kwalifikacyjny Kurs Zawodowy)</w:t>
      </w:r>
    </w:p>
    <w:p w14:paraId="124F524A" w14:textId="77777777" w:rsidR="006121B8" w:rsidRPr="00DE613C" w:rsidRDefault="00566FFE">
      <w:pPr>
        <w:rPr>
          <w:rFonts w:ascii="Garamond" w:hAnsi="Garamond"/>
          <w:b/>
          <w:sz w:val="32"/>
          <w:szCs w:val="32"/>
        </w:rPr>
      </w:pPr>
      <w:sdt>
        <w:sdtPr>
          <w:rPr>
            <w:rFonts w:ascii="Garamond" w:hAnsi="Garamond"/>
            <w:b/>
            <w:sz w:val="28"/>
            <w:szCs w:val="28"/>
          </w:rPr>
          <w:id w:val="457844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02AB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DE613C">
        <w:rPr>
          <w:rFonts w:ascii="Garamond" w:hAnsi="Garamond"/>
          <w:b/>
          <w:sz w:val="24"/>
          <w:szCs w:val="24"/>
        </w:rPr>
        <w:t xml:space="preserve"> </w:t>
      </w:r>
      <w:r w:rsidR="00B96F5C" w:rsidRPr="00B96F5C">
        <w:rPr>
          <w:rFonts w:ascii="Garamond" w:hAnsi="Garamond"/>
          <w:b/>
          <w:sz w:val="24"/>
          <w:szCs w:val="24"/>
        </w:rPr>
        <w:t>FOTOGRAF (Kwalifikacyjny Kurs Zawodowy)</w:t>
      </w:r>
    </w:p>
    <w:p w14:paraId="08149EA1" w14:textId="77777777" w:rsidR="006121B8" w:rsidRPr="00B96F5C" w:rsidRDefault="00566FFE">
      <w:pPr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202166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02AB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DE613C">
        <w:rPr>
          <w:rFonts w:ascii="Garamond" w:hAnsi="Garamond"/>
          <w:b/>
          <w:sz w:val="24"/>
          <w:szCs w:val="24"/>
        </w:rPr>
        <w:t xml:space="preserve"> </w:t>
      </w:r>
      <w:r w:rsidR="00B96F5C">
        <w:rPr>
          <w:rFonts w:ascii="Garamond" w:hAnsi="Garamond"/>
          <w:b/>
          <w:sz w:val="24"/>
          <w:szCs w:val="24"/>
        </w:rPr>
        <w:t>OPIEKUNKA DZIECIĘCA</w:t>
      </w:r>
      <w:r w:rsidR="00F86284">
        <w:rPr>
          <w:rFonts w:ascii="Garamond" w:hAnsi="Garamond"/>
          <w:b/>
          <w:sz w:val="24"/>
          <w:szCs w:val="24"/>
        </w:rPr>
        <w:t xml:space="preserve"> (Szkoła policealna)</w:t>
      </w:r>
    </w:p>
    <w:p w14:paraId="1A162D61" w14:textId="77777777" w:rsidR="006121B8" w:rsidRPr="00B96F5C" w:rsidRDefault="00566FFE">
      <w:pPr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806542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02AB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DE613C">
        <w:rPr>
          <w:rFonts w:ascii="Garamond" w:hAnsi="Garamond"/>
          <w:b/>
          <w:sz w:val="24"/>
          <w:szCs w:val="24"/>
        </w:rPr>
        <w:t xml:space="preserve"> </w:t>
      </w:r>
      <w:r w:rsidR="00B96F5C">
        <w:rPr>
          <w:rFonts w:ascii="Garamond" w:hAnsi="Garamond"/>
          <w:b/>
          <w:sz w:val="24"/>
          <w:szCs w:val="24"/>
        </w:rPr>
        <w:t>OPIEKUN MEDYCZNY</w:t>
      </w:r>
      <w:r w:rsidR="00F86284">
        <w:rPr>
          <w:rFonts w:ascii="Garamond" w:hAnsi="Garamond"/>
          <w:b/>
          <w:sz w:val="24"/>
          <w:szCs w:val="24"/>
        </w:rPr>
        <w:t xml:space="preserve"> (Szkoła policealna)</w:t>
      </w:r>
    </w:p>
    <w:p w14:paraId="5FD7A021" w14:textId="77777777" w:rsidR="006121B8" w:rsidRPr="00B96F5C" w:rsidRDefault="00566FFE">
      <w:pPr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1500883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02AB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DE613C">
        <w:rPr>
          <w:rFonts w:ascii="Garamond" w:hAnsi="Garamond"/>
          <w:b/>
          <w:sz w:val="24"/>
          <w:szCs w:val="24"/>
        </w:rPr>
        <w:t xml:space="preserve"> </w:t>
      </w:r>
      <w:r w:rsidR="00B96F5C">
        <w:rPr>
          <w:rFonts w:ascii="Garamond" w:hAnsi="Garamond"/>
          <w:b/>
          <w:sz w:val="24"/>
          <w:szCs w:val="24"/>
        </w:rPr>
        <w:t>OPIEKUNKA ŚRODOWISKOWA</w:t>
      </w:r>
      <w:r w:rsidR="00F86284">
        <w:rPr>
          <w:rFonts w:ascii="Garamond" w:hAnsi="Garamond"/>
          <w:b/>
          <w:sz w:val="24"/>
          <w:szCs w:val="24"/>
        </w:rPr>
        <w:t xml:space="preserve"> (Szkoła policealna)</w:t>
      </w:r>
    </w:p>
    <w:p w14:paraId="6E26ED2C" w14:textId="77777777" w:rsidR="006121B8" w:rsidRPr="00B96F5C" w:rsidRDefault="00566FFE">
      <w:pPr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12086427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7657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DE613C">
        <w:rPr>
          <w:rFonts w:ascii="Garamond" w:hAnsi="Garamond"/>
          <w:b/>
          <w:sz w:val="24"/>
          <w:szCs w:val="24"/>
        </w:rPr>
        <w:t xml:space="preserve"> </w:t>
      </w:r>
      <w:r w:rsidR="00B96F5C">
        <w:rPr>
          <w:rFonts w:ascii="Garamond" w:hAnsi="Garamond"/>
          <w:b/>
          <w:sz w:val="24"/>
          <w:szCs w:val="24"/>
        </w:rPr>
        <w:t>OPIEKUN W DOMU POMOCY SPOŁECZNEJ</w:t>
      </w:r>
      <w:r w:rsidR="00F86284">
        <w:rPr>
          <w:rFonts w:ascii="Garamond" w:hAnsi="Garamond"/>
          <w:b/>
          <w:sz w:val="24"/>
          <w:szCs w:val="24"/>
        </w:rPr>
        <w:t xml:space="preserve"> (Szkoła policealna)</w:t>
      </w:r>
    </w:p>
    <w:p w14:paraId="6665B35C" w14:textId="77777777" w:rsidR="006121B8" w:rsidRPr="00B96F5C" w:rsidRDefault="00566FFE">
      <w:pPr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4173980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02AB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6121B8" w:rsidRPr="00B96F5C">
        <w:rPr>
          <w:rFonts w:ascii="Garamond" w:hAnsi="Garamond"/>
          <w:b/>
          <w:sz w:val="24"/>
          <w:szCs w:val="24"/>
        </w:rPr>
        <w:t xml:space="preserve"> </w:t>
      </w:r>
      <w:r w:rsidR="00B96F5C">
        <w:rPr>
          <w:rFonts w:ascii="Garamond" w:hAnsi="Garamond"/>
          <w:b/>
          <w:sz w:val="24"/>
          <w:szCs w:val="24"/>
        </w:rPr>
        <w:t>TECHNIK FARMACEUTYCZNY</w:t>
      </w:r>
      <w:r w:rsidR="00F86284">
        <w:rPr>
          <w:rFonts w:ascii="Garamond" w:hAnsi="Garamond"/>
          <w:b/>
          <w:sz w:val="24"/>
          <w:szCs w:val="24"/>
        </w:rPr>
        <w:t xml:space="preserve"> (Szkoła policealna)</w:t>
      </w:r>
    </w:p>
    <w:p w14:paraId="669EAC5B" w14:textId="12CD4168" w:rsidR="007A7CDE" w:rsidRDefault="00566FFE">
      <w:pPr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1005703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7657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6121B8" w:rsidRPr="00B96F5C">
        <w:rPr>
          <w:rFonts w:ascii="Garamond" w:hAnsi="Garamond"/>
          <w:b/>
          <w:sz w:val="24"/>
          <w:szCs w:val="24"/>
        </w:rPr>
        <w:t xml:space="preserve"> </w:t>
      </w:r>
      <w:r w:rsidR="004B2AFA">
        <w:rPr>
          <w:rFonts w:ascii="Garamond" w:hAnsi="Garamond"/>
          <w:b/>
          <w:sz w:val="24"/>
          <w:szCs w:val="24"/>
        </w:rPr>
        <w:t>TECHNIK MASAŻ</w:t>
      </w:r>
      <w:r w:rsidR="00B96F5C">
        <w:rPr>
          <w:rFonts w:ascii="Garamond" w:hAnsi="Garamond"/>
          <w:b/>
          <w:sz w:val="24"/>
          <w:szCs w:val="24"/>
        </w:rPr>
        <w:t>YSTA</w:t>
      </w:r>
      <w:r w:rsidR="00F86284">
        <w:rPr>
          <w:rFonts w:ascii="Garamond" w:hAnsi="Garamond"/>
          <w:b/>
          <w:sz w:val="24"/>
          <w:szCs w:val="24"/>
        </w:rPr>
        <w:t xml:space="preserve"> (Szkoła policealna)</w:t>
      </w:r>
    </w:p>
    <w:p w14:paraId="6752E01C" w14:textId="17AEE86D" w:rsidR="00757F84" w:rsidRPr="00B96F5C" w:rsidRDefault="00566FFE">
      <w:pPr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489105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7F84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757F84">
        <w:rPr>
          <w:rFonts w:ascii="Garamond" w:hAnsi="Garamond"/>
          <w:b/>
          <w:sz w:val="24"/>
          <w:szCs w:val="24"/>
        </w:rPr>
        <w:t xml:space="preserve"> TECHNIK ORTOPEDA (Szkoła policealna)</w:t>
      </w:r>
    </w:p>
    <w:p w14:paraId="5A3C36E7" w14:textId="1F86D605" w:rsidR="00757F84" w:rsidRPr="00B96F5C" w:rsidRDefault="00566FFE">
      <w:pPr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728226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02AB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B96F5C">
        <w:rPr>
          <w:rFonts w:ascii="Garamond" w:hAnsi="Garamond"/>
          <w:b/>
          <w:sz w:val="24"/>
          <w:szCs w:val="24"/>
        </w:rPr>
        <w:t xml:space="preserve"> TECHNIK USŁUG </w:t>
      </w:r>
      <w:r w:rsidR="00F86284">
        <w:rPr>
          <w:rFonts w:ascii="Garamond" w:hAnsi="Garamond"/>
          <w:b/>
          <w:sz w:val="24"/>
          <w:szCs w:val="24"/>
        </w:rPr>
        <w:t>KOSMETYCZNYCH (Szkoła policealna)</w:t>
      </w:r>
    </w:p>
    <w:p w14:paraId="72CC476A" w14:textId="77777777" w:rsidR="006121B8" w:rsidRDefault="00566FFE">
      <w:pPr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11879487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02AB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F86284">
        <w:rPr>
          <w:rFonts w:ascii="Garamond" w:hAnsi="Garamond"/>
          <w:b/>
          <w:sz w:val="24"/>
          <w:szCs w:val="24"/>
        </w:rPr>
        <w:t xml:space="preserve"> TECHNIK STERYLIZACJI MEDYCZNEJ (Szkoła policealna)</w:t>
      </w:r>
    </w:p>
    <w:p w14:paraId="21DCACAA" w14:textId="77777777" w:rsidR="00F86284" w:rsidRDefault="00566FFE">
      <w:pPr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1191567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7657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F86284">
        <w:rPr>
          <w:rFonts w:ascii="Garamond" w:hAnsi="Garamond"/>
          <w:b/>
          <w:sz w:val="24"/>
          <w:szCs w:val="24"/>
        </w:rPr>
        <w:t xml:space="preserve"> TERAPEUTA ZAJĘCIOWY (Szkoła policealna)</w:t>
      </w:r>
    </w:p>
    <w:p w14:paraId="29D8B2AD" w14:textId="77777777" w:rsidR="007F7655" w:rsidRDefault="007F7655">
      <w:pPr>
        <w:rPr>
          <w:rFonts w:ascii="Garamond" w:hAnsi="Garamond"/>
          <w:b/>
          <w:sz w:val="24"/>
          <w:szCs w:val="24"/>
        </w:rPr>
      </w:pPr>
    </w:p>
    <w:p w14:paraId="794B642C" w14:textId="77777777" w:rsidR="00D93829" w:rsidRPr="007F7655" w:rsidRDefault="00D93829" w:rsidP="00D93829">
      <w:pPr>
        <w:jc w:val="both"/>
        <w:rPr>
          <w:rFonts w:ascii="Garamond" w:hAnsi="Garamond"/>
          <w:b/>
          <w:sz w:val="24"/>
          <w:szCs w:val="24"/>
          <w:u w:val="single"/>
        </w:rPr>
      </w:pPr>
      <w:r w:rsidRPr="007F7655">
        <w:rPr>
          <w:rFonts w:ascii="Garamond" w:hAnsi="Garamond"/>
          <w:b/>
          <w:sz w:val="24"/>
          <w:szCs w:val="24"/>
          <w:u w:val="single"/>
        </w:rPr>
        <w:t>FORMA KSZTAŁCENIA:</w:t>
      </w:r>
    </w:p>
    <w:p w14:paraId="5C4ED735" w14:textId="77777777" w:rsidR="00A44C30" w:rsidRPr="00A44C30" w:rsidRDefault="00566FFE" w:rsidP="00D93829">
      <w:pPr>
        <w:jc w:val="both"/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1988002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1ED9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A44C30">
        <w:rPr>
          <w:rFonts w:ascii="Garamond" w:hAnsi="Garamond"/>
          <w:b/>
          <w:sz w:val="32"/>
          <w:szCs w:val="32"/>
        </w:rPr>
        <w:t xml:space="preserve"> </w:t>
      </w:r>
      <w:r w:rsidR="00A44C30">
        <w:rPr>
          <w:rFonts w:ascii="Garamond" w:hAnsi="Garamond"/>
          <w:b/>
          <w:sz w:val="24"/>
          <w:szCs w:val="24"/>
        </w:rPr>
        <w:t>DZIENNA</w:t>
      </w:r>
    </w:p>
    <w:p w14:paraId="57A2E365" w14:textId="77777777" w:rsidR="00A44C30" w:rsidRPr="00A44C30" w:rsidRDefault="00566FFE" w:rsidP="00D93829">
      <w:pPr>
        <w:jc w:val="both"/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4626291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7657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A44C30">
        <w:rPr>
          <w:rFonts w:ascii="Garamond" w:hAnsi="Garamond"/>
          <w:b/>
          <w:sz w:val="32"/>
          <w:szCs w:val="32"/>
        </w:rPr>
        <w:t xml:space="preserve"> </w:t>
      </w:r>
      <w:r w:rsidR="00A44C30" w:rsidRPr="00A44C30">
        <w:rPr>
          <w:rFonts w:ascii="Garamond" w:hAnsi="Garamond"/>
          <w:b/>
          <w:sz w:val="24"/>
          <w:szCs w:val="24"/>
        </w:rPr>
        <w:t>STACJONARNA</w:t>
      </w:r>
    </w:p>
    <w:p w14:paraId="0A9C09A8" w14:textId="2C174A08" w:rsidR="007F7655" w:rsidRPr="00A44C30" w:rsidRDefault="00566FFE" w:rsidP="00D93829">
      <w:pPr>
        <w:jc w:val="both"/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1028563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7657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A44C30">
        <w:rPr>
          <w:rFonts w:ascii="Garamond" w:hAnsi="Garamond"/>
          <w:b/>
          <w:sz w:val="32"/>
          <w:szCs w:val="32"/>
        </w:rPr>
        <w:t xml:space="preserve"> </w:t>
      </w:r>
      <w:r w:rsidR="00A44C30">
        <w:rPr>
          <w:rFonts w:ascii="Garamond" w:hAnsi="Garamond"/>
          <w:b/>
          <w:sz w:val="24"/>
          <w:szCs w:val="24"/>
        </w:rPr>
        <w:t>ZAOCZNA</w:t>
      </w:r>
    </w:p>
    <w:p w14:paraId="1F2B32C6" w14:textId="77777777" w:rsidR="00A44C30" w:rsidRDefault="00A44C30" w:rsidP="00D93829">
      <w:pPr>
        <w:jc w:val="both"/>
        <w:rPr>
          <w:rFonts w:ascii="Garamond" w:hAnsi="Garamond"/>
          <w:b/>
          <w:sz w:val="24"/>
          <w:szCs w:val="24"/>
        </w:rPr>
      </w:pPr>
      <w:r w:rsidRPr="00A44C30">
        <w:rPr>
          <w:rFonts w:ascii="Garamond" w:hAnsi="Garamond"/>
          <w:b/>
          <w:sz w:val="24"/>
          <w:szCs w:val="24"/>
        </w:rPr>
        <w:t>CZY</w:t>
      </w:r>
      <w:r>
        <w:rPr>
          <w:rFonts w:ascii="Garamond" w:hAnsi="Garamond"/>
          <w:b/>
          <w:sz w:val="24"/>
          <w:szCs w:val="24"/>
        </w:rPr>
        <w:t xml:space="preserve"> W CZASIE NAUKI BĘDZIE PANI/PAN KORZYSTAĆ Z ZAMIESZKANIA W INTERNACIE?</w:t>
      </w:r>
    </w:p>
    <w:p w14:paraId="57478702" w14:textId="77777777" w:rsidR="00A44C30" w:rsidRPr="00A44C30" w:rsidRDefault="00566FFE" w:rsidP="00D93829">
      <w:pPr>
        <w:jc w:val="both"/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1456680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1ED9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A44C30">
        <w:rPr>
          <w:rFonts w:ascii="Garamond" w:hAnsi="Garamond"/>
          <w:b/>
          <w:sz w:val="24"/>
          <w:szCs w:val="24"/>
        </w:rPr>
        <w:t xml:space="preserve"> TAK</w:t>
      </w:r>
    </w:p>
    <w:p w14:paraId="6E133097" w14:textId="77777777" w:rsidR="00A44C30" w:rsidRDefault="00566FFE" w:rsidP="00D93829">
      <w:pPr>
        <w:jc w:val="both"/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2119362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7657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A44C30">
        <w:rPr>
          <w:rFonts w:ascii="Garamond" w:hAnsi="Garamond"/>
          <w:b/>
          <w:sz w:val="32"/>
          <w:szCs w:val="32"/>
        </w:rPr>
        <w:t xml:space="preserve"> </w:t>
      </w:r>
      <w:r w:rsidR="00A44C30">
        <w:rPr>
          <w:rFonts w:ascii="Garamond" w:hAnsi="Garamond"/>
          <w:b/>
          <w:sz w:val="24"/>
          <w:szCs w:val="24"/>
        </w:rPr>
        <w:t>NIE</w:t>
      </w:r>
    </w:p>
    <w:p w14:paraId="713BFB07" w14:textId="77777777" w:rsidR="00A44C30" w:rsidRDefault="00A44C30" w:rsidP="00D93829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CZY JEST PANI/PAN UBEZPIECZONA/UBEZPIECZONY W NARODOWYM FUNDUSZU ZDROWIA? (dotyczy tylko osób powyżej 26 roku życia)</w:t>
      </w:r>
    </w:p>
    <w:p w14:paraId="251A2438" w14:textId="77777777" w:rsidR="00A44C30" w:rsidRDefault="00566FFE" w:rsidP="00D93829">
      <w:pPr>
        <w:jc w:val="both"/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315805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1ED9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A44C30">
        <w:rPr>
          <w:rFonts w:ascii="Garamond" w:hAnsi="Garamond"/>
          <w:b/>
          <w:sz w:val="32"/>
          <w:szCs w:val="32"/>
        </w:rPr>
        <w:t xml:space="preserve"> </w:t>
      </w:r>
      <w:r w:rsidR="00A44C30">
        <w:rPr>
          <w:rFonts w:ascii="Garamond" w:hAnsi="Garamond"/>
          <w:b/>
          <w:sz w:val="24"/>
          <w:szCs w:val="24"/>
        </w:rPr>
        <w:t>TAK</w:t>
      </w:r>
    </w:p>
    <w:p w14:paraId="76EC48BD" w14:textId="77777777" w:rsidR="00D93829" w:rsidRPr="00326B35" w:rsidRDefault="00566FFE" w:rsidP="00D93829">
      <w:pPr>
        <w:jc w:val="both"/>
        <w:rPr>
          <w:rFonts w:ascii="Garamond" w:hAnsi="Garamond"/>
          <w:b/>
          <w:sz w:val="24"/>
          <w:szCs w:val="24"/>
        </w:rPr>
      </w:pPr>
      <w:sdt>
        <w:sdtPr>
          <w:rPr>
            <w:rFonts w:ascii="Garamond" w:hAnsi="Garamond"/>
            <w:b/>
            <w:sz w:val="28"/>
            <w:szCs w:val="28"/>
          </w:rPr>
          <w:id w:val="-19691922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7657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="00A44C30">
        <w:rPr>
          <w:rFonts w:ascii="Garamond" w:hAnsi="Garamond"/>
          <w:b/>
          <w:sz w:val="32"/>
          <w:szCs w:val="32"/>
        </w:rPr>
        <w:t xml:space="preserve"> </w:t>
      </w:r>
      <w:r w:rsidR="00A44C30">
        <w:rPr>
          <w:rFonts w:ascii="Garamond" w:hAnsi="Garamond"/>
          <w:b/>
          <w:sz w:val="24"/>
          <w:szCs w:val="24"/>
        </w:rPr>
        <w:t>NIE</w:t>
      </w:r>
    </w:p>
    <w:p w14:paraId="61AF770A" w14:textId="77777777" w:rsidR="00C61D0A" w:rsidRPr="00C61D0A" w:rsidRDefault="00C61D0A" w:rsidP="00D93829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 przesłaniu Wniosku online skontaktujemy się z Panią/Panem telefonicznie lub drogą email w celu ustalenia terminu dołączenia niezbędnych dokumentów</w:t>
      </w:r>
    </w:p>
    <w:p w14:paraId="2376A88E" w14:textId="77777777" w:rsidR="00C61D0A" w:rsidRDefault="00C61D0A" w:rsidP="00D93829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Proszę zapoznać się z Klauzulą </w:t>
      </w:r>
      <w:r w:rsidR="00EC18B2">
        <w:rPr>
          <w:rFonts w:ascii="Garamond" w:hAnsi="Garamond"/>
          <w:b/>
          <w:sz w:val="24"/>
          <w:szCs w:val="24"/>
        </w:rPr>
        <w:t>dla osób wnioskujących o przyjęcie do szkoły w charakterze słuchacza</w:t>
      </w:r>
      <w:r>
        <w:rPr>
          <w:rFonts w:ascii="Garamond" w:hAnsi="Garamond"/>
          <w:b/>
          <w:sz w:val="24"/>
          <w:szCs w:val="24"/>
        </w:rPr>
        <w:t xml:space="preserve"> </w:t>
      </w:r>
      <w:r w:rsidR="00EC18B2">
        <w:rPr>
          <w:rFonts w:ascii="Garamond" w:hAnsi="Garamond"/>
          <w:b/>
          <w:sz w:val="24"/>
          <w:szCs w:val="24"/>
        </w:rPr>
        <w:t xml:space="preserve"> - </w:t>
      </w:r>
      <w:r>
        <w:rPr>
          <w:rFonts w:ascii="Garamond" w:hAnsi="Garamond"/>
          <w:b/>
          <w:sz w:val="24"/>
          <w:szCs w:val="24"/>
        </w:rPr>
        <w:t>ZAKŁADKA RODO</w:t>
      </w:r>
      <w:r w:rsidR="00315EE3">
        <w:rPr>
          <w:rFonts w:ascii="Garamond" w:hAnsi="Garamond"/>
          <w:b/>
          <w:sz w:val="24"/>
          <w:szCs w:val="24"/>
        </w:rPr>
        <w:t xml:space="preserve"> (Załącznik „Polityka prywatności WSCKZiU w Gnieźnie”, strona 22-23)</w:t>
      </w:r>
    </w:p>
    <w:p w14:paraId="1A2D14F9" w14:textId="77777777" w:rsidR="0076632C" w:rsidRDefault="0076632C" w:rsidP="00D93829">
      <w:pPr>
        <w:jc w:val="both"/>
        <w:rPr>
          <w:rFonts w:ascii="Garamond" w:hAnsi="Garamond"/>
          <w:b/>
          <w:sz w:val="24"/>
          <w:szCs w:val="24"/>
        </w:rPr>
      </w:pPr>
    </w:p>
    <w:p w14:paraId="4E8A4F93" w14:textId="77777777" w:rsidR="0076632C" w:rsidRDefault="0076632C" w:rsidP="00D93829">
      <w:pPr>
        <w:jc w:val="both"/>
        <w:rPr>
          <w:rFonts w:ascii="Garamond" w:hAnsi="Garamond"/>
          <w:b/>
          <w:sz w:val="24"/>
          <w:szCs w:val="24"/>
        </w:rPr>
      </w:pPr>
    </w:p>
    <w:p w14:paraId="2B1BA04E" w14:textId="77777777" w:rsidR="0076632C" w:rsidRDefault="0076632C" w:rsidP="00D93829">
      <w:pPr>
        <w:jc w:val="both"/>
        <w:rPr>
          <w:rFonts w:ascii="Garamond" w:hAnsi="Garamond"/>
          <w:b/>
          <w:sz w:val="24"/>
          <w:szCs w:val="24"/>
        </w:rPr>
      </w:pPr>
    </w:p>
    <w:p w14:paraId="5DE1AB5F" w14:textId="77777777" w:rsidR="0076632C" w:rsidRDefault="0076632C" w:rsidP="00D93829">
      <w:pPr>
        <w:jc w:val="both"/>
        <w:rPr>
          <w:rFonts w:ascii="Garamond" w:hAnsi="Garamond"/>
          <w:b/>
          <w:sz w:val="24"/>
          <w:szCs w:val="24"/>
        </w:rPr>
      </w:pPr>
    </w:p>
    <w:p w14:paraId="35784FF4" w14:textId="77777777" w:rsidR="0076632C" w:rsidRDefault="0076632C" w:rsidP="00D93829">
      <w:pPr>
        <w:jc w:val="both"/>
        <w:rPr>
          <w:rFonts w:ascii="Garamond" w:hAnsi="Garamond"/>
          <w:b/>
          <w:sz w:val="24"/>
          <w:szCs w:val="24"/>
        </w:rPr>
      </w:pPr>
    </w:p>
    <w:p w14:paraId="63A00174" w14:textId="77777777" w:rsidR="0076632C" w:rsidRDefault="0076632C" w:rsidP="00D93829">
      <w:pPr>
        <w:jc w:val="both"/>
        <w:rPr>
          <w:rFonts w:ascii="Garamond" w:hAnsi="Garamond"/>
          <w:b/>
          <w:sz w:val="24"/>
          <w:szCs w:val="24"/>
        </w:rPr>
      </w:pPr>
    </w:p>
    <w:p w14:paraId="0C64B9BA" w14:textId="77777777" w:rsidR="0076632C" w:rsidRDefault="0076632C" w:rsidP="00D93829">
      <w:pPr>
        <w:jc w:val="both"/>
        <w:rPr>
          <w:rFonts w:ascii="Garamond" w:hAnsi="Garamond"/>
          <w:b/>
          <w:sz w:val="24"/>
          <w:szCs w:val="24"/>
        </w:rPr>
      </w:pPr>
    </w:p>
    <w:p w14:paraId="0F35CE58" w14:textId="77777777" w:rsidR="0076632C" w:rsidRDefault="0076632C" w:rsidP="00D93829">
      <w:pPr>
        <w:jc w:val="both"/>
        <w:rPr>
          <w:rFonts w:ascii="Garamond" w:hAnsi="Garamond"/>
          <w:b/>
          <w:sz w:val="24"/>
          <w:szCs w:val="24"/>
        </w:rPr>
      </w:pPr>
    </w:p>
    <w:p w14:paraId="1E39BB2C" w14:textId="77777777" w:rsidR="0076632C" w:rsidRDefault="0076632C" w:rsidP="00D93829">
      <w:pPr>
        <w:jc w:val="both"/>
        <w:rPr>
          <w:rFonts w:ascii="Garamond" w:hAnsi="Garamond"/>
          <w:b/>
          <w:sz w:val="24"/>
          <w:szCs w:val="24"/>
        </w:rPr>
      </w:pPr>
    </w:p>
    <w:p w14:paraId="27CE391D" w14:textId="77777777" w:rsidR="0076632C" w:rsidRDefault="0076632C" w:rsidP="00D93829">
      <w:pPr>
        <w:jc w:val="both"/>
        <w:rPr>
          <w:rFonts w:ascii="Garamond" w:hAnsi="Garamond"/>
          <w:b/>
          <w:sz w:val="24"/>
          <w:szCs w:val="24"/>
        </w:rPr>
      </w:pPr>
    </w:p>
    <w:p w14:paraId="2D71D4DE" w14:textId="77777777" w:rsidR="00562881" w:rsidRPr="00C61D0A" w:rsidRDefault="00562881" w:rsidP="00D93829">
      <w:pPr>
        <w:jc w:val="both"/>
        <w:rPr>
          <w:rFonts w:ascii="Garamond" w:hAnsi="Garamond"/>
          <w:b/>
          <w:sz w:val="24"/>
          <w:szCs w:val="24"/>
        </w:rPr>
      </w:pPr>
    </w:p>
    <w:sectPr w:rsidR="00562881" w:rsidRPr="00C61D0A" w:rsidSect="00487657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F65D35"/>
    <w:multiLevelType w:val="hybridMultilevel"/>
    <w:tmpl w:val="FCB6806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cumentProtection w:edit="forms" w:enforcement="1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F84"/>
    <w:rsid w:val="00061BD5"/>
    <w:rsid w:val="0025453A"/>
    <w:rsid w:val="00315EE3"/>
    <w:rsid w:val="00326B35"/>
    <w:rsid w:val="003E1ED9"/>
    <w:rsid w:val="003E6D69"/>
    <w:rsid w:val="00487657"/>
    <w:rsid w:val="004B2AFA"/>
    <w:rsid w:val="00562881"/>
    <w:rsid w:val="00566FFE"/>
    <w:rsid w:val="005702AB"/>
    <w:rsid w:val="006121B8"/>
    <w:rsid w:val="00685659"/>
    <w:rsid w:val="00757F84"/>
    <w:rsid w:val="0076632C"/>
    <w:rsid w:val="007A7CDE"/>
    <w:rsid w:val="007F7655"/>
    <w:rsid w:val="0084682E"/>
    <w:rsid w:val="00A44C30"/>
    <w:rsid w:val="00B96F5C"/>
    <w:rsid w:val="00C23FE1"/>
    <w:rsid w:val="00C61D0A"/>
    <w:rsid w:val="00D93829"/>
    <w:rsid w:val="00DE613C"/>
    <w:rsid w:val="00EC18B2"/>
    <w:rsid w:val="00F2208B"/>
    <w:rsid w:val="00F8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4EC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A7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6632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655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DE61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7C0C3F3F00149E7883DC5EE1A5D090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741DA3-49EB-4BB9-9F0C-AF3439FB0A0A}"/>
      </w:docPartPr>
      <w:docPartBody>
        <w:p w:rsidR="003A09CF" w:rsidRDefault="00382E9C">
          <w:pPr>
            <w:pStyle w:val="67C0C3F3F00149E7883DC5EE1A5D090D"/>
          </w:pPr>
          <w:r w:rsidRPr="0081615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51106EFE5844BE7BE7685EDA79DD40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FD5A6B-FFEC-4517-B06C-5BA18FFA48EF}"/>
      </w:docPartPr>
      <w:docPartBody>
        <w:p w:rsidR="003A09CF" w:rsidRDefault="00382E9C">
          <w:pPr>
            <w:pStyle w:val="251106EFE5844BE7BE7685EDA79DD406"/>
          </w:pPr>
          <w:r w:rsidRPr="0081615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00ACADFD7DF4CC29C4F45AEEF669A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1B6E6C-B1F5-4332-AA8F-77D2E556BAB2}"/>
      </w:docPartPr>
      <w:docPartBody>
        <w:p w:rsidR="003A09CF" w:rsidRDefault="00382E9C">
          <w:pPr>
            <w:pStyle w:val="700ACADFD7DF4CC29C4F45AEEF669A2A"/>
          </w:pPr>
          <w:r w:rsidRPr="0081615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498E6F7B1E345C6B37AD8E9C34DDA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075FEB-A656-4800-9BFA-65DC6392F88E}"/>
      </w:docPartPr>
      <w:docPartBody>
        <w:p w:rsidR="003A09CF" w:rsidRDefault="00382E9C">
          <w:pPr>
            <w:pStyle w:val="D498E6F7B1E345C6B37AD8E9C34DDADA"/>
          </w:pPr>
          <w:r w:rsidRPr="0081615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C6D0C5D93284071BF77D00AAFB118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7D3A9F-3DFE-4931-BA83-F3AC28443913}"/>
      </w:docPartPr>
      <w:docPartBody>
        <w:p w:rsidR="003A09CF" w:rsidRDefault="00382E9C">
          <w:pPr>
            <w:pStyle w:val="AC6D0C5D93284071BF77D00AAFB11812"/>
          </w:pPr>
          <w:r w:rsidRPr="0081615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4C117E7B3D946B091965D8A36DBE8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6C4AD72-0CE9-4A5C-B5F9-0DACDF54E6CD}"/>
      </w:docPartPr>
      <w:docPartBody>
        <w:p w:rsidR="003A09CF" w:rsidRDefault="00382E9C">
          <w:pPr>
            <w:pStyle w:val="C4C117E7B3D946B091965D8A36DBE8AC"/>
          </w:pPr>
          <w:r w:rsidRPr="0081615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45484339492441BAD4F50B3D2151F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EE59B7-4E8F-4E85-A377-2C809FEFABC0}"/>
      </w:docPartPr>
      <w:docPartBody>
        <w:p w:rsidR="003A09CF" w:rsidRDefault="00382E9C">
          <w:pPr>
            <w:pStyle w:val="545484339492441BAD4F50B3D2151FAB"/>
          </w:pPr>
          <w:r w:rsidRPr="0081615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FFEADA6D1864E00B3DE1E998BF325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8BEC02-C9E5-4AA3-8BEE-7FB202E1B744}"/>
      </w:docPartPr>
      <w:docPartBody>
        <w:p w:rsidR="003A09CF" w:rsidRDefault="00382E9C">
          <w:pPr>
            <w:pStyle w:val="CFFEADA6D1864E00B3DE1E998BF3252C"/>
          </w:pPr>
          <w:r w:rsidRPr="0081615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9C"/>
    <w:rsid w:val="00382E9C"/>
    <w:rsid w:val="003A09CF"/>
    <w:rsid w:val="00552394"/>
    <w:rsid w:val="008B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customStyle="1" w:styleId="67C0C3F3F00149E7883DC5EE1A5D090D">
    <w:name w:val="67C0C3F3F00149E7883DC5EE1A5D090D"/>
  </w:style>
  <w:style w:type="paragraph" w:customStyle="1" w:styleId="251106EFE5844BE7BE7685EDA79DD406">
    <w:name w:val="251106EFE5844BE7BE7685EDA79DD406"/>
  </w:style>
  <w:style w:type="paragraph" w:customStyle="1" w:styleId="700ACADFD7DF4CC29C4F45AEEF669A2A">
    <w:name w:val="700ACADFD7DF4CC29C4F45AEEF669A2A"/>
  </w:style>
  <w:style w:type="paragraph" w:customStyle="1" w:styleId="D498E6F7B1E345C6B37AD8E9C34DDADA">
    <w:name w:val="D498E6F7B1E345C6B37AD8E9C34DDADA"/>
  </w:style>
  <w:style w:type="paragraph" w:customStyle="1" w:styleId="AC6D0C5D93284071BF77D00AAFB11812">
    <w:name w:val="AC6D0C5D93284071BF77D00AAFB11812"/>
  </w:style>
  <w:style w:type="paragraph" w:customStyle="1" w:styleId="C4C117E7B3D946B091965D8A36DBE8AC">
    <w:name w:val="C4C117E7B3D946B091965D8A36DBE8AC"/>
  </w:style>
  <w:style w:type="paragraph" w:customStyle="1" w:styleId="545484339492441BAD4F50B3D2151FAB">
    <w:name w:val="545484339492441BAD4F50B3D2151FAB"/>
  </w:style>
  <w:style w:type="paragraph" w:customStyle="1" w:styleId="CFFEADA6D1864E00B3DE1E998BF3252C">
    <w:name w:val="CFFEADA6D1864E00B3DE1E998BF325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71A95-FE12-4CAF-9084-3A2E6648A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wniosek online do szkoły szabl.dotx</Template>
  <TotalTime>0</TotalTime>
  <Pages>3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Włodzimierz Kaszyński</dc:creator>
  <cp:lastModifiedBy>Włodzimierz Kaszyński</cp:lastModifiedBy>
  <cp:revision>2</cp:revision>
  <cp:lastPrinted>2020-12-30T13:15:00Z</cp:lastPrinted>
  <dcterms:created xsi:type="dcterms:W3CDTF">2020-12-30T13:44:00Z</dcterms:created>
  <dcterms:modified xsi:type="dcterms:W3CDTF">2020-12-30T13:44:00Z</dcterms:modified>
</cp:coreProperties>
</file>